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C9C4E" w14:textId="77777777" w:rsidR="006240FE" w:rsidRPr="00AC6681" w:rsidRDefault="0064248A" w:rsidP="00AC6681">
      <w:pPr>
        <w:spacing w:before="360" w:line="240" w:lineRule="exact"/>
        <w:jc w:val="center"/>
        <w:rPr>
          <w:rFonts w:ascii="HG丸ｺﾞｼｯｸM-PRO" w:eastAsia="HG丸ｺﾞｼｯｸM-PRO" w:hAnsi="HG丸ｺﾞｼｯｸM-PRO"/>
          <w:b/>
          <w:sz w:val="36"/>
          <w:szCs w:val="36"/>
        </w:rPr>
      </w:pPr>
      <w:r w:rsidRPr="00AC6681">
        <w:rPr>
          <w:rFonts w:ascii="HG丸ｺﾞｼｯｸM-PRO" w:eastAsia="HG丸ｺﾞｼｯｸM-PRO" w:hAnsi="HG丸ｺﾞｼｯｸM-PRO" w:hint="eastAsia"/>
          <w:b/>
          <w:sz w:val="36"/>
          <w:szCs w:val="36"/>
        </w:rPr>
        <w:t>モニタリング・監査</w:t>
      </w:r>
      <w:r w:rsidR="006240FE" w:rsidRPr="00AC6681">
        <w:rPr>
          <w:rFonts w:ascii="HG丸ｺﾞｼｯｸM-PRO" w:eastAsia="HG丸ｺﾞｼｯｸM-PRO" w:hAnsi="HG丸ｺﾞｼｯｸM-PRO" w:hint="eastAsia"/>
          <w:b/>
          <w:sz w:val="36"/>
          <w:szCs w:val="36"/>
        </w:rPr>
        <w:t>業務依頼書</w:t>
      </w:r>
    </w:p>
    <w:p w14:paraId="74C14C05" w14:textId="4FC10FB2" w:rsidR="006240FE" w:rsidRDefault="006240FE" w:rsidP="00712B22">
      <w:pPr>
        <w:pStyle w:val="a3"/>
        <w:spacing w:line="240" w:lineRule="exact"/>
        <w:ind w:leftChars="0" w:left="839" w:right="210"/>
        <w:jc w:val="center"/>
        <w:rPr>
          <w:rFonts w:ascii="HG丸ｺﾞｼｯｸM-PRO" w:eastAsia="HG丸ｺﾞｼｯｸM-PRO" w:hAnsi="HG丸ｺﾞｼｯｸM-PRO"/>
        </w:rPr>
      </w:pPr>
    </w:p>
    <w:p w14:paraId="099B5C05" w14:textId="77777777" w:rsidR="00972BED" w:rsidRDefault="00972BED" w:rsidP="00712B22">
      <w:pPr>
        <w:pStyle w:val="a3"/>
        <w:spacing w:line="240" w:lineRule="exact"/>
        <w:ind w:leftChars="0" w:left="839" w:right="210"/>
        <w:jc w:val="center"/>
        <w:rPr>
          <w:rFonts w:ascii="HG丸ｺﾞｼｯｸM-PRO" w:eastAsia="HG丸ｺﾞｼｯｸM-PRO" w:hAnsi="HG丸ｺﾞｼｯｸM-PRO"/>
        </w:rPr>
      </w:pP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2073"/>
        <w:gridCol w:w="479"/>
        <w:gridCol w:w="3559"/>
        <w:gridCol w:w="379"/>
        <w:gridCol w:w="483"/>
        <w:gridCol w:w="2212"/>
        <w:gridCol w:w="1243"/>
      </w:tblGrid>
      <w:tr w:rsidR="00012B8D" w:rsidRPr="00BE4545" w14:paraId="0DE8C384" w14:textId="77777777" w:rsidTr="002F5B66">
        <w:trPr>
          <w:trHeight w:val="444"/>
        </w:trPr>
        <w:tc>
          <w:tcPr>
            <w:tcW w:w="1042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68E5893" w14:textId="347A541C" w:rsidR="00012B8D" w:rsidRPr="00012B8D" w:rsidRDefault="00012B8D" w:rsidP="00195D51">
            <w:pPr>
              <w:spacing w:before="240" w:line="240" w:lineRule="exact"/>
              <w:ind w:right="210"/>
              <w:rPr>
                <w:rFonts w:ascii="HG丸ｺﾞｼｯｸM-PRO" w:eastAsia="HG丸ｺﾞｼｯｸM-PRO" w:hAnsi="HG丸ｺﾞｼｯｸM-PRO"/>
              </w:rPr>
            </w:pPr>
            <w:r w:rsidRPr="00BE4545">
              <w:rPr>
                <w:rFonts w:ascii="HG丸ｺﾞｼｯｸM-PRO" w:eastAsia="HG丸ｺﾞｼｯｸM-PRO" w:hAnsi="HG丸ｺﾞｼｯｸM-PRO" w:hint="eastAsia"/>
                <w:b/>
                <w:sz w:val="28"/>
              </w:rPr>
              <w:t>依頼</w:t>
            </w:r>
            <w:r w:rsidR="0074444B">
              <w:rPr>
                <w:rFonts w:ascii="HG丸ｺﾞｼｯｸM-PRO" w:eastAsia="HG丸ｺﾞｼｯｸM-PRO" w:hAnsi="HG丸ｺﾞｼｯｸM-PRO" w:hint="eastAsia"/>
                <w:b/>
                <w:sz w:val="28"/>
              </w:rPr>
              <w:t>業務</w:t>
            </w:r>
            <w:r>
              <w:rPr>
                <w:rFonts w:ascii="HG丸ｺﾞｼｯｸM-PRO" w:eastAsia="HG丸ｺﾞｼｯｸM-PRO" w:hAnsi="HG丸ｺﾞｼｯｸM-PRO" w:hint="eastAsia"/>
                <w:b/>
                <w:sz w:val="28"/>
              </w:rPr>
              <w:t xml:space="preserve">　</w:t>
            </w:r>
          </w:p>
        </w:tc>
      </w:tr>
      <w:tr w:rsidR="003F269A" w:rsidRPr="00BE4545" w14:paraId="3F61A34E" w14:textId="77777777" w:rsidTr="00517043">
        <w:trPr>
          <w:trHeight w:hRule="exact" w:val="989"/>
        </w:trPr>
        <w:tc>
          <w:tcPr>
            <w:tcW w:w="10428" w:type="dxa"/>
            <w:gridSpan w:val="7"/>
            <w:tcBorders>
              <w:top w:val="single" w:sz="4" w:space="0" w:color="auto"/>
            </w:tcBorders>
          </w:tcPr>
          <w:p w14:paraId="35A156B3" w14:textId="292E1E9F" w:rsidR="003F269A" w:rsidRDefault="00501C69" w:rsidP="00803097">
            <w:pPr>
              <w:spacing w:before="160" w:after="160" w:line="240" w:lineRule="exact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依頼</w:t>
            </w:r>
            <w:r w:rsidR="0074444B">
              <w:rPr>
                <w:rFonts w:ascii="HG丸ｺﾞｼｯｸM-PRO" w:eastAsia="HG丸ｺﾞｼｯｸM-PRO" w:hAnsi="HG丸ｺﾞｼｯｸM-PRO" w:hint="eastAsia"/>
                <w:szCs w:val="21"/>
              </w:rPr>
              <w:t>業務</w:t>
            </w:r>
            <w:r w:rsidR="003F269A" w:rsidRPr="00012B8D">
              <w:rPr>
                <w:rFonts w:ascii="HG丸ｺﾞｼｯｸM-PRO" w:eastAsia="HG丸ｺﾞｼｯｸM-PRO" w:hAnsi="HG丸ｺﾞｼｯｸM-PRO" w:hint="eastAsia"/>
                <w:szCs w:val="21"/>
              </w:rPr>
              <w:t>にチェックを入れてください。（</w:t>
            </w:r>
            <w:r w:rsidR="00985CC0">
              <w:rPr>
                <w:rFonts w:ascii="HG丸ｺﾞｼｯｸM-PRO" w:eastAsia="HG丸ｺﾞｼｯｸM-PRO" w:hAnsi="HG丸ｺﾞｼｯｸM-PRO" w:hint="eastAsia"/>
                <w:szCs w:val="21"/>
              </w:rPr>
              <w:t>いずれかを</w:t>
            </w:r>
            <w:r w:rsidR="003F269A" w:rsidRPr="00012B8D">
              <w:rPr>
                <w:rFonts w:ascii="HG丸ｺﾞｼｯｸM-PRO" w:eastAsia="HG丸ｺﾞｼｯｸM-PRO" w:hAnsi="HG丸ｺﾞｼｯｸM-PRO" w:hint="eastAsia"/>
                <w:szCs w:val="21"/>
              </w:rPr>
              <w:t>チェック）</w:t>
            </w:r>
          </w:p>
          <w:p w14:paraId="3F190F02" w14:textId="2E16BEC9" w:rsidR="003F269A" w:rsidRPr="0064248A" w:rsidRDefault="0005465C" w:rsidP="00517043">
            <w:pPr>
              <w:adjustRightInd w:val="0"/>
              <w:snapToGrid w:val="0"/>
              <w:spacing w:line="240" w:lineRule="atLeast"/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 xml:space="preserve">□　</w:t>
            </w:r>
            <w:r w:rsidR="0074444B">
              <w:rPr>
                <w:rFonts w:ascii="HG丸ｺﾞｼｯｸM-PRO" w:eastAsia="HG丸ｺﾞｼｯｸM-PRO" w:hAnsi="HG丸ｺﾞｼｯｸM-PRO" w:hint="eastAsia"/>
                <w:sz w:val="24"/>
              </w:rPr>
              <w:t>モニタリング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 xml:space="preserve">業務　　　　　　　□　</w:t>
            </w:r>
            <w:r w:rsidR="00985CC0">
              <w:rPr>
                <w:rFonts w:ascii="HG丸ｺﾞｼｯｸM-PRO" w:eastAsia="HG丸ｺﾞｼｯｸM-PRO" w:hAnsi="HG丸ｺﾞｼｯｸM-PRO" w:hint="eastAsia"/>
                <w:sz w:val="24"/>
              </w:rPr>
              <w:t>モニタリング業務及び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>監査業務</w:t>
            </w:r>
          </w:p>
        </w:tc>
      </w:tr>
      <w:tr w:rsidR="00AB4BBB" w:rsidRPr="00BE4545" w14:paraId="0FC6F283" w14:textId="77777777" w:rsidTr="003F269A">
        <w:trPr>
          <w:trHeight w:val="487"/>
        </w:trPr>
        <w:tc>
          <w:tcPr>
            <w:tcW w:w="10428" w:type="dxa"/>
            <w:gridSpan w:val="7"/>
            <w:shd w:val="clear" w:color="auto" w:fill="D0CECE" w:themeFill="background2" w:themeFillShade="E6"/>
          </w:tcPr>
          <w:p w14:paraId="1FC2D08A" w14:textId="35D57164" w:rsidR="00AB4BBB" w:rsidRPr="00BE4545" w:rsidRDefault="00AB4BBB" w:rsidP="00AB4BBB">
            <w:pPr>
              <w:pStyle w:val="a3"/>
              <w:spacing w:before="240" w:line="240" w:lineRule="exact"/>
              <w:ind w:leftChars="0" w:left="0" w:right="210"/>
              <w:jc w:val="left"/>
              <w:rPr>
                <w:rFonts w:ascii="HG丸ｺﾞｼｯｸM-PRO" w:eastAsia="HG丸ｺﾞｼｯｸM-PRO" w:hAnsi="HG丸ｺﾞｼｯｸM-PRO"/>
                <w:b/>
              </w:rPr>
            </w:pPr>
            <w:r w:rsidRPr="00BE4545">
              <w:rPr>
                <w:rFonts w:ascii="HG丸ｺﾞｼｯｸM-PRO" w:eastAsia="HG丸ｺﾞｼｯｸM-PRO" w:hAnsi="HG丸ｺﾞｼｯｸM-PRO" w:hint="eastAsia"/>
                <w:b/>
                <w:sz w:val="28"/>
              </w:rPr>
              <w:t>依頼者</w:t>
            </w:r>
            <w:r w:rsidR="004B275A">
              <w:rPr>
                <w:rFonts w:ascii="HG丸ｺﾞｼｯｸM-PRO" w:eastAsia="HG丸ｺﾞｼｯｸM-PRO" w:hAnsi="HG丸ｺﾞｼｯｸM-PRO" w:hint="eastAsia"/>
                <w:b/>
                <w:sz w:val="28"/>
              </w:rPr>
              <w:t>（統括管理者/医療機関の管理者</w:t>
            </w:r>
            <w:r w:rsidR="00262024">
              <w:rPr>
                <w:rFonts w:ascii="HG丸ｺﾞｼｯｸM-PRO" w:eastAsia="HG丸ｺﾞｼｯｸM-PRO" w:hAnsi="HG丸ｺﾞｼｯｸM-PRO" w:hint="eastAsia"/>
                <w:b/>
                <w:sz w:val="28"/>
              </w:rPr>
              <w:t>/研究責任者）</w:t>
            </w:r>
          </w:p>
        </w:tc>
      </w:tr>
      <w:tr w:rsidR="00AB4BBB" w:rsidRPr="00BE4545" w14:paraId="2CF99615" w14:textId="77777777" w:rsidTr="003F269A">
        <w:trPr>
          <w:trHeight w:val="487"/>
        </w:trPr>
        <w:tc>
          <w:tcPr>
            <w:tcW w:w="2073" w:type="dxa"/>
          </w:tcPr>
          <w:p w14:paraId="5E523DCA" w14:textId="77777777" w:rsidR="00AB4BBB" w:rsidRPr="00BE4545" w:rsidRDefault="00AB4BBB" w:rsidP="00BE4545">
            <w:pPr>
              <w:pStyle w:val="a3"/>
              <w:spacing w:before="240" w:line="240" w:lineRule="exact"/>
              <w:ind w:leftChars="0" w:left="0" w:right="210"/>
              <w:jc w:val="distribute"/>
              <w:rPr>
                <w:rFonts w:ascii="HG丸ｺﾞｼｯｸM-PRO" w:eastAsia="HG丸ｺﾞｼｯｸM-PRO" w:hAnsi="HG丸ｺﾞｼｯｸM-PRO"/>
              </w:rPr>
            </w:pPr>
            <w:r w:rsidRPr="00BE4545">
              <w:rPr>
                <w:rFonts w:ascii="HG丸ｺﾞｼｯｸM-PRO" w:eastAsia="HG丸ｺﾞｼｯｸM-PRO" w:hAnsi="HG丸ｺﾞｼｯｸM-PRO" w:hint="eastAsia"/>
              </w:rPr>
              <w:t>依頼日</w:t>
            </w:r>
          </w:p>
        </w:tc>
        <w:tc>
          <w:tcPr>
            <w:tcW w:w="8355" w:type="dxa"/>
            <w:gridSpan w:val="6"/>
          </w:tcPr>
          <w:p w14:paraId="1419630D" w14:textId="77777777" w:rsidR="00AB4BBB" w:rsidRPr="00BE4545" w:rsidRDefault="00AB4BBB" w:rsidP="00AB4BBB">
            <w:pPr>
              <w:pStyle w:val="a3"/>
              <w:spacing w:before="240" w:line="240" w:lineRule="exact"/>
              <w:ind w:leftChars="0" w:left="0" w:right="210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6240FE" w:rsidRPr="00BE4545" w14:paraId="7594627B" w14:textId="77777777" w:rsidTr="003F269A">
        <w:trPr>
          <w:trHeight w:val="471"/>
        </w:trPr>
        <w:tc>
          <w:tcPr>
            <w:tcW w:w="2073" w:type="dxa"/>
          </w:tcPr>
          <w:p w14:paraId="7DFF6B7B" w14:textId="77777777" w:rsidR="006240FE" w:rsidRPr="00BE4545" w:rsidRDefault="00AB4BBB" w:rsidP="00BE4545">
            <w:pPr>
              <w:pStyle w:val="a3"/>
              <w:spacing w:before="240" w:line="240" w:lineRule="exact"/>
              <w:ind w:leftChars="0" w:left="0" w:right="210"/>
              <w:jc w:val="distribute"/>
              <w:rPr>
                <w:rFonts w:ascii="HG丸ｺﾞｼｯｸM-PRO" w:eastAsia="HG丸ｺﾞｼｯｸM-PRO" w:hAnsi="HG丸ｺﾞｼｯｸM-PRO"/>
              </w:rPr>
            </w:pPr>
            <w:r w:rsidRPr="00BE4545">
              <w:rPr>
                <w:rFonts w:ascii="HG丸ｺﾞｼｯｸM-PRO" w:eastAsia="HG丸ｺﾞｼｯｸM-PRO" w:hAnsi="HG丸ｺﾞｼｯｸM-PRO" w:hint="eastAsia"/>
              </w:rPr>
              <w:t>病院/部署名</w:t>
            </w:r>
          </w:p>
        </w:tc>
        <w:tc>
          <w:tcPr>
            <w:tcW w:w="8355" w:type="dxa"/>
            <w:gridSpan w:val="6"/>
          </w:tcPr>
          <w:p w14:paraId="4ACB554E" w14:textId="77777777" w:rsidR="006240FE" w:rsidRPr="00BE4545" w:rsidRDefault="006240FE" w:rsidP="00AB4BBB">
            <w:pPr>
              <w:pStyle w:val="a3"/>
              <w:spacing w:before="240" w:line="240" w:lineRule="exact"/>
              <w:ind w:leftChars="0" w:left="0" w:right="210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F85843" w:rsidRPr="00BE4545" w14:paraId="656A2669" w14:textId="77777777" w:rsidTr="00517043">
        <w:trPr>
          <w:trHeight w:val="621"/>
        </w:trPr>
        <w:tc>
          <w:tcPr>
            <w:tcW w:w="2073" w:type="dxa"/>
            <w:tcBorders>
              <w:bottom w:val="single" w:sz="4" w:space="0" w:color="auto"/>
            </w:tcBorders>
            <w:vAlign w:val="center"/>
          </w:tcPr>
          <w:p w14:paraId="5892FE05" w14:textId="39A1E96E" w:rsidR="00F85843" w:rsidRPr="00BE4545" w:rsidRDefault="004B275A" w:rsidP="00634AF9">
            <w:pPr>
              <w:pStyle w:val="a3"/>
              <w:spacing w:before="240" w:line="240" w:lineRule="exact"/>
              <w:ind w:leftChars="0" w:left="0" w:right="210"/>
              <w:jc w:val="distribute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氏名</w:t>
            </w:r>
            <w:r w:rsidR="005102F1">
              <w:rPr>
                <w:rFonts w:ascii="HG丸ｺﾞｼｯｸM-PRO" w:eastAsia="HG丸ｺﾞｼｯｸM-PRO" w:hAnsi="HG丸ｺﾞｼｯｸM-PRO" w:hint="eastAsia"/>
              </w:rPr>
              <w:t>・</w:t>
            </w:r>
            <w:r>
              <w:rPr>
                <w:rFonts w:ascii="HG丸ｺﾞｼｯｸM-PRO" w:eastAsia="HG丸ｺﾞｼｯｸM-PRO" w:hAnsi="HG丸ｺﾞｼｯｸM-PRO" w:hint="eastAsia"/>
              </w:rPr>
              <w:t>捺印</w:t>
            </w:r>
          </w:p>
        </w:tc>
        <w:tc>
          <w:tcPr>
            <w:tcW w:w="7112" w:type="dxa"/>
            <w:gridSpan w:val="5"/>
            <w:tcBorders>
              <w:bottom w:val="single" w:sz="4" w:space="0" w:color="auto"/>
              <w:right w:val="dashSmallGap" w:sz="4" w:space="0" w:color="BFBFBF" w:themeColor="background1" w:themeShade="BF"/>
            </w:tcBorders>
          </w:tcPr>
          <w:p w14:paraId="1A27F10B" w14:textId="77777777" w:rsidR="00F85843" w:rsidRPr="00BE4545" w:rsidRDefault="00F85843" w:rsidP="00F85843">
            <w:pPr>
              <w:pStyle w:val="a3"/>
              <w:spacing w:before="240" w:line="240" w:lineRule="exact"/>
              <w:ind w:leftChars="0" w:left="0" w:right="210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　　　　　　　　　　　　　　　　　　　　　　　　　</w:t>
            </w:r>
          </w:p>
        </w:tc>
        <w:tc>
          <w:tcPr>
            <w:tcW w:w="1243" w:type="dxa"/>
            <w:tcBorders>
              <w:left w:val="dashSmallGap" w:sz="4" w:space="0" w:color="BFBFBF" w:themeColor="background1" w:themeShade="BF"/>
              <w:bottom w:val="single" w:sz="4" w:space="0" w:color="auto"/>
            </w:tcBorders>
          </w:tcPr>
          <w:p w14:paraId="0956E3B4" w14:textId="77777777" w:rsidR="00F85843" w:rsidRPr="00BE4545" w:rsidRDefault="00F85843" w:rsidP="00F85843">
            <w:pPr>
              <w:pStyle w:val="a3"/>
              <w:spacing w:before="240" w:line="240" w:lineRule="exact"/>
              <w:ind w:leftChars="0" w:left="0" w:right="210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印</w:t>
            </w:r>
          </w:p>
        </w:tc>
      </w:tr>
      <w:tr w:rsidR="009630CD" w:rsidRPr="00BE4545" w14:paraId="10A1AC77" w14:textId="77777777" w:rsidTr="003F269A">
        <w:trPr>
          <w:trHeight w:val="471"/>
        </w:trPr>
        <w:tc>
          <w:tcPr>
            <w:tcW w:w="10428" w:type="dxa"/>
            <w:gridSpan w:val="7"/>
            <w:tcBorders>
              <w:bottom w:val="nil"/>
            </w:tcBorders>
            <w:shd w:val="clear" w:color="auto" w:fill="D0CECE" w:themeFill="background2" w:themeFillShade="E6"/>
          </w:tcPr>
          <w:p w14:paraId="345088ED" w14:textId="77777777" w:rsidR="009630CD" w:rsidRPr="00BE4545" w:rsidRDefault="009630CD" w:rsidP="009630CD">
            <w:pPr>
              <w:pStyle w:val="a3"/>
              <w:spacing w:before="240" w:line="240" w:lineRule="exact"/>
              <w:ind w:leftChars="0" w:left="0" w:right="210"/>
              <w:jc w:val="left"/>
              <w:rPr>
                <w:rFonts w:ascii="HG丸ｺﾞｼｯｸM-PRO" w:eastAsia="HG丸ｺﾞｼｯｸM-PRO" w:hAnsi="HG丸ｺﾞｼｯｸM-PRO"/>
                <w:b/>
              </w:rPr>
            </w:pPr>
            <w:r w:rsidRPr="00BE4545">
              <w:rPr>
                <w:rFonts w:ascii="HG丸ｺﾞｼｯｸM-PRO" w:eastAsia="HG丸ｺﾞｼｯｸM-PRO" w:hAnsi="HG丸ｺﾞｼｯｸM-PRO" w:hint="eastAsia"/>
                <w:b/>
                <w:sz w:val="28"/>
              </w:rPr>
              <w:t>依頼内容</w:t>
            </w:r>
          </w:p>
        </w:tc>
      </w:tr>
      <w:tr w:rsidR="00AB4BBB" w:rsidRPr="00BE4545" w14:paraId="1478E465" w14:textId="77777777" w:rsidTr="003F269A">
        <w:trPr>
          <w:trHeight w:val="471"/>
        </w:trPr>
        <w:tc>
          <w:tcPr>
            <w:tcW w:w="10428" w:type="dxa"/>
            <w:gridSpan w:val="7"/>
            <w:tcBorders>
              <w:top w:val="nil"/>
            </w:tcBorders>
          </w:tcPr>
          <w:tbl>
            <w:tblPr>
              <w:tblStyle w:val="21"/>
              <w:tblW w:w="0" w:type="auto"/>
              <w:tblInd w:w="22" w:type="dxa"/>
              <w:tblLook w:val="04A0" w:firstRow="1" w:lastRow="0" w:firstColumn="1" w:lastColumn="0" w:noHBand="0" w:noVBand="1"/>
              <w:tblPrChange w:id="0" w:author="長 久美子" w:date="2026-08-14T14:13:00Z" w16du:dateUtc="2026-08-14T05:13:00Z">
                <w:tblPr>
                  <w:tblStyle w:val="21"/>
                  <w:tblW w:w="0" w:type="auto"/>
                  <w:tblInd w:w="22" w:type="dxa"/>
                  <w:tblLook w:val="04A0" w:firstRow="1" w:lastRow="0" w:firstColumn="1" w:lastColumn="0" w:noHBand="0" w:noVBand="1"/>
                </w:tblPr>
              </w:tblPrChange>
            </w:tblPr>
            <w:tblGrid>
              <w:gridCol w:w="637"/>
              <w:gridCol w:w="9553"/>
              <w:tblGridChange w:id="1">
                <w:tblGrid>
                  <w:gridCol w:w="637"/>
                  <w:gridCol w:w="9553"/>
                </w:tblGrid>
              </w:tblGridChange>
            </w:tblGrid>
            <w:tr w:rsidR="00AB4BBB" w:rsidRPr="00BE4545" w14:paraId="0F6F145A" w14:textId="77777777" w:rsidTr="00B36EDB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465"/>
                <w:trPrChange w:id="2" w:author="長 久美子" w:date="2026-08-14T14:13:00Z" w16du:dateUtc="2026-08-14T05:13:00Z">
                  <w:trPr>
                    <w:trHeight w:val="465"/>
                  </w:trPr>
                </w:trPrChange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637" w:type="dxa"/>
                  <w:tcPrChange w:id="3" w:author="長 久美子" w:date="2026-08-14T14:13:00Z" w16du:dateUtc="2026-08-14T05:13:00Z">
                    <w:tcPr>
                      <w:tcW w:w="637" w:type="dxa"/>
                    </w:tcPr>
                  </w:tcPrChange>
                </w:tcPr>
                <w:p w14:paraId="256205D5" w14:textId="77777777" w:rsidR="00AB4BBB" w:rsidRPr="00BE4545" w:rsidRDefault="00AB4BBB" w:rsidP="00AB4BBB">
                  <w:pPr>
                    <w:spacing w:before="240" w:line="240" w:lineRule="exact"/>
                    <w:ind w:right="210"/>
                    <w:jc w:val="left"/>
                    <w:cnfStyle w:val="101000000000" w:firstRow="1" w:lastRow="0" w:firstColumn="1" w:lastColumn="0" w:oddVBand="0" w:evenVBand="0" w:oddHBand="0" w:evenHBand="0" w:firstRowFirstColumn="0" w:firstRowLastColumn="0" w:lastRowFirstColumn="0" w:lastRowLastColumn="0"/>
                    <w:rPr>
                      <w:rFonts w:ascii="HG丸ｺﾞｼｯｸM-PRO" w:eastAsia="HG丸ｺﾞｼｯｸM-PRO" w:hAnsi="HG丸ｺﾞｼｯｸM-PRO"/>
                    </w:rPr>
                  </w:pPr>
                  <w:r w:rsidRPr="00BE4545">
                    <w:rPr>
                      <w:rFonts w:ascii="HG丸ｺﾞｼｯｸM-PRO" w:eastAsia="HG丸ｺﾞｼｯｸM-PRO" w:hAnsi="HG丸ｺﾞｼｯｸM-PRO" w:hint="eastAsia"/>
                    </w:rPr>
                    <w:t>□</w:t>
                  </w:r>
                </w:p>
              </w:tc>
              <w:tc>
                <w:tcPr>
                  <w:tcW w:w="9553" w:type="dxa"/>
                  <w:tcPrChange w:id="4" w:author="長 久美子" w:date="2026-08-14T14:13:00Z" w16du:dateUtc="2026-08-14T05:13:00Z">
                    <w:tcPr>
                      <w:tcW w:w="9553" w:type="dxa"/>
                    </w:tcPr>
                  </w:tcPrChange>
                </w:tcPr>
                <w:p w14:paraId="3C86837D" w14:textId="77777777" w:rsidR="00AB4BBB" w:rsidRPr="00005CC6" w:rsidRDefault="00AB4BBB" w:rsidP="00AB4BBB">
                  <w:pPr>
                    <w:spacing w:before="240" w:line="240" w:lineRule="exact"/>
                    <w:ind w:right="210"/>
                    <w:jc w:val="lef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HG丸ｺﾞｼｯｸM-PRO" w:eastAsia="HG丸ｺﾞｼｯｸM-PRO" w:hAnsi="HG丸ｺﾞｼｯｸM-PRO"/>
                      <w:b w:val="0"/>
                    </w:rPr>
                  </w:pPr>
                  <w:r w:rsidRPr="00005CC6">
                    <w:rPr>
                      <w:rFonts w:ascii="HG丸ｺﾞｼｯｸM-PRO" w:eastAsia="HG丸ｺﾞｼｯｸM-PRO" w:hAnsi="HG丸ｺﾞｼｯｸM-PRO" w:hint="eastAsia"/>
                      <w:b w:val="0"/>
                    </w:rPr>
                    <w:t>モニタリング</w:t>
                  </w:r>
                  <w:r w:rsidR="0064248A">
                    <w:rPr>
                      <w:rFonts w:ascii="HG丸ｺﾞｼｯｸM-PRO" w:eastAsia="HG丸ｺﾞｼｯｸM-PRO" w:hAnsi="HG丸ｺﾞｼｯｸM-PRO" w:hint="eastAsia"/>
                      <w:b w:val="0"/>
                    </w:rPr>
                    <w:t>・監査</w:t>
                  </w:r>
                  <w:r w:rsidRPr="00005CC6">
                    <w:rPr>
                      <w:rFonts w:ascii="HG丸ｺﾞｼｯｸM-PRO" w:eastAsia="HG丸ｺﾞｼｯｸM-PRO" w:hAnsi="HG丸ｺﾞｼｯｸM-PRO" w:hint="eastAsia"/>
                      <w:b w:val="0"/>
                    </w:rPr>
                    <w:t>依頼</w:t>
                  </w:r>
                </w:p>
              </w:tc>
            </w:tr>
            <w:tr w:rsidR="00AB4BBB" w:rsidRPr="00BE4545" w14:paraId="5A93282B" w14:textId="77777777" w:rsidTr="00B36EDB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465"/>
                <w:trPrChange w:id="5" w:author="長 久美子" w:date="2026-08-14T14:13:00Z" w16du:dateUtc="2026-08-14T05:13:00Z">
                  <w:trPr>
                    <w:trHeight w:val="465"/>
                  </w:trPr>
                </w:trPrChange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637" w:type="dxa"/>
                  <w:tcPrChange w:id="6" w:author="長 久美子" w:date="2026-08-14T14:13:00Z" w16du:dateUtc="2026-08-14T05:13:00Z">
                    <w:tcPr>
                      <w:tcW w:w="637" w:type="dxa"/>
                    </w:tcPr>
                  </w:tcPrChange>
                </w:tcPr>
                <w:p w14:paraId="336C6E2E" w14:textId="77777777" w:rsidR="00AB4BBB" w:rsidRPr="00BE4545" w:rsidRDefault="00AB4BBB" w:rsidP="00AB4BBB">
                  <w:pPr>
                    <w:spacing w:before="240" w:line="240" w:lineRule="exact"/>
                    <w:ind w:right="210"/>
                    <w:jc w:val="left"/>
                    <w:cnfStyle w:val="001000100000" w:firstRow="0" w:lastRow="0" w:firstColumn="1" w:lastColumn="0" w:oddVBand="0" w:evenVBand="0" w:oddHBand="1" w:evenHBand="0" w:firstRowFirstColumn="0" w:firstRowLastColumn="0" w:lastRowFirstColumn="0" w:lastRowLastColumn="0"/>
                    <w:rPr>
                      <w:rFonts w:ascii="HG丸ｺﾞｼｯｸM-PRO" w:eastAsia="HG丸ｺﾞｼｯｸM-PRO" w:hAnsi="HG丸ｺﾞｼｯｸM-PRO"/>
                    </w:rPr>
                  </w:pPr>
                  <w:r w:rsidRPr="00BE4545">
                    <w:rPr>
                      <w:rFonts w:ascii="HG丸ｺﾞｼｯｸM-PRO" w:eastAsia="HG丸ｺﾞｼｯｸM-PRO" w:hAnsi="HG丸ｺﾞｼｯｸM-PRO" w:hint="eastAsia"/>
                    </w:rPr>
                    <w:t>□</w:t>
                  </w:r>
                </w:p>
              </w:tc>
              <w:tc>
                <w:tcPr>
                  <w:tcW w:w="9553" w:type="dxa"/>
                  <w:tcPrChange w:id="7" w:author="長 久美子" w:date="2026-08-14T14:13:00Z" w16du:dateUtc="2026-08-14T05:13:00Z">
                    <w:tcPr>
                      <w:tcW w:w="9553" w:type="dxa"/>
                    </w:tcPr>
                  </w:tcPrChange>
                </w:tcPr>
                <w:p w14:paraId="61CB9800" w14:textId="77777777" w:rsidR="00AB4BBB" w:rsidRPr="00BE4545" w:rsidRDefault="00AB4BBB" w:rsidP="00AB4BBB">
                  <w:pPr>
                    <w:spacing w:before="240" w:line="240" w:lineRule="exact"/>
                    <w:ind w:right="21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HG丸ｺﾞｼｯｸM-PRO" w:eastAsia="HG丸ｺﾞｼｯｸM-PRO" w:hAnsi="HG丸ｺﾞｼｯｸM-PRO"/>
                    </w:rPr>
                  </w:pPr>
                  <w:r w:rsidRPr="00BE4545">
                    <w:rPr>
                      <w:rFonts w:ascii="HG丸ｺﾞｼｯｸM-PRO" w:eastAsia="HG丸ｺﾞｼｯｸM-PRO" w:hAnsi="HG丸ｺﾞｼｯｸM-PRO" w:hint="eastAsia"/>
                    </w:rPr>
                    <w:t>モニタリング</w:t>
                  </w:r>
                  <w:r w:rsidR="0064248A">
                    <w:rPr>
                      <w:rFonts w:ascii="HG丸ｺﾞｼｯｸM-PRO" w:eastAsia="HG丸ｺﾞｼｯｸM-PRO" w:hAnsi="HG丸ｺﾞｼｯｸM-PRO" w:hint="eastAsia"/>
                    </w:rPr>
                    <w:t>・監査</w:t>
                  </w:r>
                  <w:r w:rsidRPr="00BE4545">
                    <w:rPr>
                      <w:rFonts w:ascii="HG丸ｺﾞｼｯｸM-PRO" w:eastAsia="HG丸ｺﾞｼｯｸM-PRO" w:hAnsi="HG丸ｺﾞｼｯｸM-PRO" w:hint="eastAsia"/>
                    </w:rPr>
                    <w:t>計画書案作成</w:t>
                  </w:r>
                </w:p>
              </w:tc>
            </w:tr>
            <w:tr w:rsidR="00AB4BBB" w:rsidRPr="00BE4545" w14:paraId="2006E93A" w14:textId="77777777" w:rsidTr="00B36EDB">
              <w:trPr>
                <w:trHeight w:val="465"/>
                <w:trPrChange w:id="8" w:author="長 久美子" w:date="2026-08-14T14:13:00Z" w16du:dateUtc="2026-08-14T05:13:00Z">
                  <w:trPr>
                    <w:trHeight w:val="465"/>
                  </w:trPr>
                </w:trPrChange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637" w:type="dxa"/>
                  <w:tcPrChange w:id="9" w:author="長 久美子" w:date="2026-08-14T14:13:00Z" w16du:dateUtc="2026-08-14T05:13:00Z">
                    <w:tcPr>
                      <w:tcW w:w="637" w:type="dxa"/>
                    </w:tcPr>
                  </w:tcPrChange>
                </w:tcPr>
                <w:p w14:paraId="5A78D03D" w14:textId="77777777" w:rsidR="00AB4BBB" w:rsidRPr="00BE4545" w:rsidRDefault="00AB4BBB" w:rsidP="00AB4BBB">
                  <w:pPr>
                    <w:spacing w:before="240" w:line="240" w:lineRule="exact"/>
                    <w:ind w:right="210"/>
                    <w:jc w:val="left"/>
                    <w:rPr>
                      <w:rFonts w:ascii="HG丸ｺﾞｼｯｸM-PRO" w:eastAsia="HG丸ｺﾞｼｯｸM-PRO" w:hAnsi="HG丸ｺﾞｼｯｸM-PRO"/>
                    </w:rPr>
                  </w:pPr>
                  <w:r w:rsidRPr="00BE4545">
                    <w:rPr>
                      <w:rFonts w:ascii="HG丸ｺﾞｼｯｸM-PRO" w:eastAsia="HG丸ｺﾞｼｯｸM-PRO" w:hAnsi="HG丸ｺﾞｼｯｸM-PRO" w:hint="eastAsia"/>
                    </w:rPr>
                    <w:t>□</w:t>
                  </w:r>
                </w:p>
              </w:tc>
              <w:tc>
                <w:tcPr>
                  <w:tcW w:w="9553" w:type="dxa"/>
                  <w:tcPrChange w:id="10" w:author="長 久美子" w:date="2026-08-14T14:13:00Z" w16du:dateUtc="2026-08-14T05:13:00Z">
                    <w:tcPr>
                      <w:tcW w:w="9553" w:type="dxa"/>
                    </w:tcPr>
                  </w:tcPrChange>
                </w:tcPr>
                <w:p w14:paraId="67D98D19" w14:textId="77777777" w:rsidR="00AB4BBB" w:rsidRPr="00BE4545" w:rsidRDefault="00AB4BBB" w:rsidP="00AB4BBB">
                  <w:pPr>
                    <w:spacing w:before="240" w:line="240" w:lineRule="exact"/>
                    <w:ind w:right="210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HG丸ｺﾞｼｯｸM-PRO" w:eastAsia="HG丸ｺﾞｼｯｸM-PRO" w:hAnsi="HG丸ｺﾞｼｯｸM-PRO"/>
                    </w:rPr>
                  </w:pPr>
                  <w:r w:rsidRPr="00BE4545">
                    <w:rPr>
                      <w:rFonts w:ascii="HG丸ｺﾞｼｯｸM-PRO" w:eastAsia="HG丸ｺﾞｼｯｸM-PRO" w:hAnsi="HG丸ｺﾞｼｯｸM-PRO" w:hint="eastAsia"/>
                    </w:rPr>
                    <w:t>プロトコル等校閲（プロトコル、同意説明文書、症例報告書等…）</w:t>
                  </w:r>
                </w:p>
              </w:tc>
            </w:tr>
            <w:tr w:rsidR="00AB4BBB" w:rsidRPr="00BE4545" w14:paraId="61892445" w14:textId="77777777" w:rsidTr="00B36EDB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451"/>
                <w:trPrChange w:id="11" w:author="長 久美子" w:date="2026-08-14T14:13:00Z" w16du:dateUtc="2026-08-14T05:13:00Z">
                  <w:trPr>
                    <w:trHeight w:val="451"/>
                  </w:trPr>
                </w:trPrChange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637" w:type="dxa"/>
                  <w:tcPrChange w:id="12" w:author="長 久美子" w:date="2026-08-14T14:13:00Z" w16du:dateUtc="2026-08-14T05:13:00Z">
                    <w:tcPr>
                      <w:tcW w:w="637" w:type="dxa"/>
                    </w:tcPr>
                  </w:tcPrChange>
                </w:tcPr>
                <w:p w14:paraId="442E1430" w14:textId="77777777" w:rsidR="00AB4BBB" w:rsidRPr="00BE4545" w:rsidRDefault="00AB4BBB" w:rsidP="00AB4BBB">
                  <w:pPr>
                    <w:spacing w:before="240" w:line="240" w:lineRule="exact"/>
                    <w:ind w:right="210"/>
                    <w:jc w:val="left"/>
                    <w:cnfStyle w:val="001000100000" w:firstRow="0" w:lastRow="0" w:firstColumn="1" w:lastColumn="0" w:oddVBand="0" w:evenVBand="0" w:oddHBand="1" w:evenHBand="0" w:firstRowFirstColumn="0" w:firstRowLastColumn="0" w:lastRowFirstColumn="0" w:lastRowLastColumn="0"/>
                    <w:rPr>
                      <w:rFonts w:ascii="HG丸ｺﾞｼｯｸM-PRO" w:eastAsia="HG丸ｺﾞｼｯｸM-PRO" w:hAnsi="HG丸ｺﾞｼｯｸM-PRO"/>
                    </w:rPr>
                  </w:pPr>
                  <w:r w:rsidRPr="00BE4545">
                    <w:rPr>
                      <w:rFonts w:ascii="HG丸ｺﾞｼｯｸM-PRO" w:eastAsia="HG丸ｺﾞｼｯｸM-PRO" w:hAnsi="HG丸ｺﾞｼｯｸM-PRO" w:hint="eastAsia"/>
                    </w:rPr>
                    <w:t>□</w:t>
                  </w:r>
                </w:p>
              </w:tc>
              <w:tc>
                <w:tcPr>
                  <w:tcW w:w="9553" w:type="dxa"/>
                  <w:tcPrChange w:id="13" w:author="長 久美子" w:date="2026-08-14T14:13:00Z" w16du:dateUtc="2026-08-14T05:13:00Z">
                    <w:tcPr>
                      <w:tcW w:w="9553" w:type="dxa"/>
                    </w:tcPr>
                  </w:tcPrChange>
                </w:tcPr>
                <w:p w14:paraId="36C93F2B" w14:textId="77777777" w:rsidR="00AB4BBB" w:rsidRPr="00BE4545" w:rsidRDefault="00AB4BBB" w:rsidP="00AB4BBB">
                  <w:pPr>
                    <w:spacing w:before="240" w:line="240" w:lineRule="exact"/>
                    <w:ind w:right="21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HG丸ｺﾞｼｯｸM-PRO" w:eastAsia="HG丸ｺﾞｼｯｸM-PRO" w:hAnsi="HG丸ｺﾞｼｯｸM-PRO"/>
                    </w:rPr>
                  </w:pPr>
                  <w:r w:rsidRPr="00BE4545">
                    <w:rPr>
                      <w:rFonts w:ascii="HG丸ｺﾞｼｯｸM-PRO" w:eastAsia="HG丸ｺﾞｼｯｸM-PRO" w:hAnsi="HG丸ｺﾞｼｯｸM-PRO" w:hint="eastAsia"/>
                    </w:rPr>
                    <w:t>その他（　　　　　　　　　　　　　）</w:t>
                  </w:r>
                </w:p>
              </w:tc>
            </w:tr>
          </w:tbl>
          <w:p w14:paraId="65414820" w14:textId="77777777" w:rsidR="00AB4BBB" w:rsidRPr="00BE4545" w:rsidRDefault="00AB4BBB" w:rsidP="00AB4BBB">
            <w:pPr>
              <w:spacing w:before="240" w:line="240" w:lineRule="exact"/>
              <w:ind w:right="210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AB4BBB" w:rsidRPr="00BE4545" w14:paraId="7B5B150B" w14:textId="77777777" w:rsidTr="003F269A">
        <w:trPr>
          <w:trHeight w:val="471"/>
        </w:trPr>
        <w:tc>
          <w:tcPr>
            <w:tcW w:w="2552" w:type="dxa"/>
            <w:gridSpan w:val="2"/>
          </w:tcPr>
          <w:p w14:paraId="7CDEB853" w14:textId="3C83EFFD" w:rsidR="00AB4BBB" w:rsidRPr="00BE4545" w:rsidRDefault="00C059C2" w:rsidP="00BE4545">
            <w:pPr>
              <w:spacing w:before="240" w:line="240" w:lineRule="exact"/>
              <w:ind w:right="210"/>
              <w:jc w:val="distribute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研究課題</w:t>
            </w:r>
            <w:r w:rsidR="00AB4BBB" w:rsidRPr="00BE4545">
              <w:rPr>
                <w:rFonts w:ascii="HG丸ｺﾞｼｯｸM-PRO" w:eastAsia="HG丸ｺﾞｼｯｸM-PRO" w:hAnsi="HG丸ｺﾞｼｯｸM-PRO" w:hint="eastAsia"/>
              </w:rPr>
              <w:t>名</w:t>
            </w:r>
          </w:p>
        </w:tc>
        <w:tc>
          <w:tcPr>
            <w:tcW w:w="7876" w:type="dxa"/>
            <w:gridSpan w:val="5"/>
          </w:tcPr>
          <w:p w14:paraId="07524CDB" w14:textId="77777777" w:rsidR="00AB4BBB" w:rsidRPr="00BE4545" w:rsidRDefault="00AB4BBB" w:rsidP="00AB4BBB">
            <w:pPr>
              <w:spacing w:before="240" w:line="240" w:lineRule="exact"/>
              <w:ind w:right="210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5928BF" w:rsidRPr="00BE4545" w14:paraId="740442EA" w14:textId="77777777" w:rsidTr="00195D51">
        <w:trPr>
          <w:trHeight w:val="384"/>
        </w:trPr>
        <w:tc>
          <w:tcPr>
            <w:tcW w:w="2552" w:type="dxa"/>
            <w:gridSpan w:val="2"/>
          </w:tcPr>
          <w:p w14:paraId="1A8B19C6" w14:textId="3C4E52BF" w:rsidR="005928BF" w:rsidRPr="005102F1" w:rsidRDefault="005928BF" w:rsidP="005928BF">
            <w:pPr>
              <w:spacing w:before="240" w:line="240" w:lineRule="exact"/>
              <w:ind w:right="210"/>
              <w:jc w:val="distribute"/>
              <w:rPr>
                <w:rFonts w:ascii="HG丸ｺﾞｼｯｸM-PRO" w:eastAsia="HG丸ｺﾞｼｯｸM-PRO" w:hAnsi="HG丸ｺﾞｼｯｸM-PRO"/>
                <w:spacing w:val="-4"/>
              </w:rPr>
            </w:pPr>
            <w:r w:rsidRPr="005102F1">
              <w:rPr>
                <w:rFonts w:ascii="HG丸ｺﾞｼｯｸM-PRO" w:eastAsia="HG丸ｺﾞｼｯｸM-PRO" w:hAnsi="HG丸ｺﾞｼｯｸM-PRO"/>
                <w:spacing w:val="-4"/>
              </w:rPr>
              <w:t>EC/CRB</w:t>
            </w:r>
            <w:r w:rsidR="005102F1" w:rsidRPr="005102F1">
              <w:rPr>
                <w:rFonts w:ascii="HG丸ｺﾞｼｯｸM-PRO" w:eastAsia="HG丸ｺﾞｼｯｸM-PRO" w:hAnsi="HG丸ｺﾞｼｯｸM-PRO" w:hint="eastAsia"/>
                <w:spacing w:val="-4"/>
              </w:rPr>
              <w:t>/RMC</w:t>
            </w:r>
            <w:r w:rsidRPr="005102F1">
              <w:rPr>
                <w:rFonts w:ascii="HG丸ｺﾞｼｯｸM-PRO" w:eastAsia="HG丸ｺﾞｼｯｸM-PRO" w:hAnsi="HG丸ｺﾞｼｯｸM-PRO"/>
                <w:spacing w:val="-4"/>
              </w:rPr>
              <w:t>コード</w:t>
            </w:r>
          </w:p>
        </w:tc>
        <w:tc>
          <w:tcPr>
            <w:tcW w:w="3938" w:type="dxa"/>
            <w:gridSpan w:val="2"/>
            <w:tcBorders>
              <w:right w:val="nil"/>
            </w:tcBorders>
          </w:tcPr>
          <w:p w14:paraId="421EB61D" w14:textId="2EF971E8" w:rsidR="005928BF" w:rsidRPr="00BE4545" w:rsidRDefault="005928BF" w:rsidP="005928BF">
            <w:pPr>
              <w:spacing w:before="240" w:line="240" w:lineRule="exact"/>
              <w:ind w:right="210"/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コード：</w:t>
            </w:r>
          </w:p>
        </w:tc>
        <w:tc>
          <w:tcPr>
            <w:tcW w:w="3938" w:type="dxa"/>
            <w:gridSpan w:val="3"/>
            <w:tcBorders>
              <w:left w:val="nil"/>
            </w:tcBorders>
          </w:tcPr>
          <w:p w14:paraId="65687959" w14:textId="3293AF3E" w:rsidR="005928BF" w:rsidRPr="00BE4545" w:rsidRDefault="005928BF" w:rsidP="005928BF">
            <w:pPr>
              <w:spacing w:before="240" w:line="240" w:lineRule="exact"/>
              <w:ind w:right="210"/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□未付与</w:t>
            </w:r>
          </w:p>
        </w:tc>
      </w:tr>
      <w:tr w:rsidR="005928BF" w:rsidRPr="00BE4545" w14:paraId="6F0F5F9A" w14:textId="77777777" w:rsidTr="003F269A">
        <w:trPr>
          <w:trHeight w:val="471"/>
        </w:trPr>
        <w:tc>
          <w:tcPr>
            <w:tcW w:w="2552" w:type="dxa"/>
            <w:gridSpan w:val="2"/>
          </w:tcPr>
          <w:p w14:paraId="70433CA2" w14:textId="77777777" w:rsidR="005928BF" w:rsidRPr="00BE4545" w:rsidRDefault="005928BF" w:rsidP="005928BF">
            <w:pPr>
              <w:spacing w:before="240" w:line="240" w:lineRule="exact"/>
              <w:ind w:right="210"/>
              <w:jc w:val="distribute"/>
              <w:rPr>
                <w:rFonts w:ascii="HG丸ｺﾞｼｯｸM-PRO" w:eastAsia="HG丸ｺﾞｼｯｸM-PRO" w:hAnsi="HG丸ｺﾞｼｯｸM-PRO"/>
              </w:rPr>
            </w:pPr>
            <w:r w:rsidRPr="00BE4545">
              <w:rPr>
                <w:rFonts w:ascii="HG丸ｺﾞｼｯｸM-PRO" w:eastAsia="HG丸ｺﾞｼｯｸM-PRO" w:hAnsi="HG丸ｺﾞｼｯｸM-PRO" w:hint="eastAsia"/>
              </w:rPr>
              <w:t>期間</w:t>
            </w:r>
          </w:p>
        </w:tc>
        <w:tc>
          <w:tcPr>
            <w:tcW w:w="3559" w:type="dxa"/>
            <w:tcBorders>
              <w:right w:val="nil"/>
            </w:tcBorders>
          </w:tcPr>
          <w:p w14:paraId="5E79F395" w14:textId="77777777" w:rsidR="005928BF" w:rsidRPr="00BE4545" w:rsidRDefault="005928BF" w:rsidP="005928BF">
            <w:pPr>
              <w:spacing w:before="240" w:line="240" w:lineRule="exact"/>
              <w:ind w:right="210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62" w:type="dxa"/>
            <w:gridSpan w:val="2"/>
            <w:tcBorders>
              <w:left w:val="nil"/>
              <w:right w:val="nil"/>
            </w:tcBorders>
          </w:tcPr>
          <w:p w14:paraId="07828827" w14:textId="77777777" w:rsidR="005928BF" w:rsidRPr="00BE4545" w:rsidRDefault="005928BF" w:rsidP="005928BF">
            <w:pPr>
              <w:spacing w:before="240" w:line="240" w:lineRule="exact"/>
              <w:ind w:right="210"/>
              <w:jc w:val="left"/>
              <w:rPr>
                <w:rFonts w:ascii="HG丸ｺﾞｼｯｸM-PRO" w:eastAsia="HG丸ｺﾞｼｯｸM-PRO" w:hAnsi="HG丸ｺﾞｼｯｸM-PRO"/>
              </w:rPr>
            </w:pPr>
            <w:r w:rsidRPr="00BE4545">
              <w:rPr>
                <w:rFonts w:ascii="HG丸ｺﾞｼｯｸM-PRO" w:eastAsia="HG丸ｺﾞｼｯｸM-PRO" w:hAnsi="HG丸ｺﾞｼｯｸM-PRO" w:hint="eastAsia"/>
                <w:sz w:val="28"/>
              </w:rPr>
              <w:t>～</w:t>
            </w:r>
          </w:p>
        </w:tc>
        <w:tc>
          <w:tcPr>
            <w:tcW w:w="3455" w:type="dxa"/>
            <w:gridSpan w:val="2"/>
            <w:tcBorders>
              <w:left w:val="nil"/>
            </w:tcBorders>
          </w:tcPr>
          <w:p w14:paraId="35ADFEA9" w14:textId="77777777" w:rsidR="005928BF" w:rsidRPr="00BE4545" w:rsidRDefault="005928BF" w:rsidP="005928BF">
            <w:pPr>
              <w:spacing w:before="240" w:line="240" w:lineRule="exact"/>
              <w:ind w:right="210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5928BF" w:rsidRPr="00BE4545" w14:paraId="60321C01" w14:textId="77777777" w:rsidTr="003F269A">
        <w:trPr>
          <w:trHeight w:val="471"/>
        </w:trPr>
        <w:tc>
          <w:tcPr>
            <w:tcW w:w="2552" w:type="dxa"/>
            <w:gridSpan w:val="2"/>
            <w:vAlign w:val="center"/>
          </w:tcPr>
          <w:p w14:paraId="3BD3785A" w14:textId="77777777" w:rsidR="005928BF" w:rsidRPr="00BE4545" w:rsidRDefault="005928BF" w:rsidP="005928BF">
            <w:pPr>
              <w:spacing w:before="240" w:line="240" w:lineRule="exact"/>
              <w:ind w:right="210"/>
              <w:jc w:val="distribute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資料の共有</w:t>
            </w:r>
          </w:p>
        </w:tc>
        <w:tc>
          <w:tcPr>
            <w:tcW w:w="7876" w:type="dxa"/>
            <w:gridSpan w:val="5"/>
          </w:tcPr>
          <w:p w14:paraId="3ABCF3A1" w14:textId="267D2F46" w:rsidR="005928BF" w:rsidRDefault="005928BF" w:rsidP="005928BF">
            <w:pPr>
              <w:ind w:right="210"/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EC</w:t>
            </w:r>
            <w:r w:rsidR="00E33F5D">
              <w:rPr>
                <w:rFonts w:ascii="HG丸ｺﾞｼｯｸM-PRO" w:eastAsia="HG丸ｺﾞｼｯｸM-PRO" w:hAnsi="HG丸ｺﾞｼｯｸM-PRO" w:hint="eastAsia"/>
              </w:rPr>
              <w:t>/CRB</w:t>
            </w:r>
            <w:r w:rsidR="005102F1">
              <w:rPr>
                <w:rFonts w:ascii="HG丸ｺﾞｼｯｸM-PRO" w:eastAsia="HG丸ｺﾞｼｯｸM-PRO" w:hAnsi="HG丸ｺﾞｼｯｸM-PRO" w:hint="eastAsia"/>
              </w:rPr>
              <w:t>/RMC</w:t>
            </w:r>
            <w:r>
              <w:rPr>
                <w:rFonts w:ascii="HG丸ｺﾞｼｯｸM-PRO" w:eastAsia="HG丸ｺﾞｼｯｸM-PRO" w:hAnsi="HG丸ｺﾞｼｯｸM-PRO" w:hint="eastAsia"/>
              </w:rPr>
              <w:t>事務局の資料をモニタリング・監査が共有する。</w:t>
            </w:r>
          </w:p>
          <w:p w14:paraId="7DDB46A5" w14:textId="77777777" w:rsidR="005928BF" w:rsidRPr="004E4327" w:rsidRDefault="005928BF" w:rsidP="005928BF">
            <w:pPr>
              <w:ind w:right="210"/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□共有を認める。　□共有を認めない、別途資料を提供する。</w:t>
            </w:r>
          </w:p>
        </w:tc>
      </w:tr>
      <w:tr w:rsidR="005928BF" w:rsidRPr="00BE4545" w14:paraId="10FF955E" w14:textId="77777777" w:rsidTr="003F269A">
        <w:trPr>
          <w:trHeight w:val="328"/>
        </w:trPr>
        <w:tc>
          <w:tcPr>
            <w:tcW w:w="2552" w:type="dxa"/>
            <w:gridSpan w:val="2"/>
          </w:tcPr>
          <w:p w14:paraId="7D693A23" w14:textId="77777777" w:rsidR="005928BF" w:rsidRDefault="005928BF" w:rsidP="005928BF">
            <w:pPr>
              <w:spacing w:before="240" w:line="240" w:lineRule="exact"/>
              <w:ind w:right="210"/>
              <w:jc w:val="distribute"/>
              <w:rPr>
                <w:rFonts w:ascii="HG丸ｺﾞｼｯｸM-PRO" w:eastAsia="HG丸ｺﾞｼｯｸM-PRO" w:hAnsi="HG丸ｺﾞｼｯｸM-PRO"/>
              </w:rPr>
            </w:pPr>
            <w:r w:rsidRPr="00BE4545">
              <w:rPr>
                <w:rFonts w:ascii="HG丸ｺﾞｼｯｸM-PRO" w:eastAsia="HG丸ｺﾞｼｯｸM-PRO" w:hAnsi="HG丸ｺﾞｼｯｸM-PRO" w:hint="eastAsia"/>
              </w:rPr>
              <w:t>提供資料（ある場合）</w:t>
            </w:r>
          </w:p>
        </w:tc>
        <w:tc>
          <w:tcPr>
            <w:tcW w:w="7876" w:type="dxa"/>
            <w:gridSpan w:val="5"/>
          </w:tcPr>
          <w:p w14:paraId="48E84082" w14:textId="77777777" w:rsidR="005928BF" w:rsidRDefault="005928BF" w:rsidP="005928BF">
            <w:pPr>
              <w:spacing w:before="240" w:line="240" w:lineRule="exact"/>
              <w:ind w:right="210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5928BF" w:rsidRPr="00BE4545" w14:paraId="0DD4ADBF" w14:textId="77777777" w:rsidTr="003F269A">
        <w:trPr>
          <w:trHeight w:val="471"/>
        </w:trPr>
        <w:tc>
          <w:tcPr>
            <w:tcW w:w="2552" w:type="dxa"/>
            <w:gridSpan w:val="2"/>
          </w:tcPr>
          <w:p w14:paraId="3811FE55" w14:textId="77777777" w:rsidR="005928BF" w:rsidRPr="00BE4545" w:rsidRDefault="005928BF" w:rsidP="005928BF">
            <w:pPr>
              <w:spacing w:before="240" w:line="160" w:lineRule="exact"/>
              <w:ind w:right="210"/>
              <w:jc w:val="distribute"/>
              <w:rPr>
                <w:rFonts w:ascii="HG丸ｺﾞｼｯｸM-PRO" w:eastAsia="HG丸ｺﾞｼｯｸM-PRO" w:hAnsi="HG丸ｺﾞｼｯｸM-PRO"/>
              </w:rPr>
            </w:pPr>
            <w:r w:rsidRPr="00BE4545">
              <w:rPr>
                <w:rFonts w:ascii="HG丸ｺﾞｼｯｸM-PRO" w:eastAsia="HG丸ｺﾞｼｯｸM-PRO" w:hAnsi="HG丸ｺﾞｼｯｸM-PRO" w:hint="eastAsia"/>
              </w:rPr>
              <w:t>特記事項</w:t>
            </w:r>
          </w:p>
        </w:tc>
        <w:tc>
          <w:tcPr>
            <w:tcW w:w="7876" w:type="dxa"/>
            <w:gridSpan w:val="5"/>
            <w:tcBorders>
              <w:bottom w:val="nil"/>
            </w:tcBorders>
          </w:tcPr>
          <w:p w14:paraId="2556CBC9" w14:textId="77777777" w:rsidR="005928BF" w:rsidRPr="00BE4545" w:rsidRDefault="005928BF" w:rsidP="005928BF">
            <w:pPr>
              <w:spacing w:before="240" w:line="160" w:lineRule="exact"/>
              <w:ind w:right="210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5928BF" w:rsidRPr="00BE4545" w14:paraId="680E6785" w14:textId="77777777" w:rsidTr="003F269A">
        <w:trPr>
          <w:trHeight w:val="471"/>
        </w:trPr>
        <w:tc>
          <w:tcPr>
            <w:tcW w:w="10428" w:type="dxa"/>
            <w:gridSpan w:val="7"/>
            <w:tcBorders>
              <w:top w:val="nil"/>
            </w:tcBorders>
          </w:tcPr>
          <w:p w14:paraId="331A360E" w14:textId="56E0ADC9" w:rsidR="005928BF" w:rsidRDefault="005928BF" w:rsidP="005928BF">
            <w:pPr>
              <w:spacing w:before="240" w:line="160" w:lineRule="exact"/>
              <w:ind w:right="210"/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0F987D5F" w14:textId="77777777" w:rsidR="005928BF" w:rsidRPr="00BE4545" w:rsidRDefault="005928BF" w:rsidP="005928BF">
            <w:pPr>
              <w:spacing w:before="240" w:line="160" w:lineRule="exact"/>
              <w:ind w:right="210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0BA65A7F" w14:textId="77777777" w:rsidR="00480C0B" w:rsidRPr="00BE4545" w:rsidRDefault="008839DE" w:rsidP="00020012">
      <w:pPr>
        <w:spacing w:beforeLines="50" w:before="180" w:line="240" w:lineRule="exact"/>
        <w:ind w:right="210"/>
        <w:jc w:val="left"/>
        <w:rPr>
          <w:rFonts w:ascii="HG丸ｺﾞｼｯｸM-PRO" w:eastAsia="HG丸ｺﾞｼｯｸM-PRO" w:hAnsi="HG丸ｺﾞｼｯｸM-PRO"/>
        </w:rPr>
      </w:pPr>
      <w:r w:rsidRPr="00BE4545">
        <w:rPr>
          <w:rFonts w:ascii="HG丸ｺﾞｼｯｸM-PRO" w:eastAsia="HG丸ｺﾞｼｯｸM-PRO" w:hAnsi="HG丸ｺﾞｼｯｸM-PRO"/>
        </w:rPr>
        <w:t>-------------------------------------------------------------------------------------------------</w:t>
      </w:r>
    </w:p>
    <w:p w14:paraId="07EA7350" w14:textId="77777777" w:rsidR="008839DE" w:rsidRPr="008E43A0" w:rsidRDefault="0064248A" w:rsidP="008839DE">
      <w:pPr>
        <w:spacing w:before="240" w:line="240" w:lineRule="exact"/>
        <w:ind w:right="210"/>
        <w:jc w:val="center"/>
        <w:rPr>
          <w:rFonts w:ascii="HG丸ｺﾞｼｯｸM-PRO" w:eastAsia="HG丸ｺﾞｼｯｸM-PRO" w:hAnsi="HG丸ｺﾞｼｯｸM-PRO"/>
          <w:b/>
          <w:sz w:val="32"/>
        </w:rPr>
      </w:pPr>
      <w:r>
        <w:rPr>
          <w:rFonts w:ascii="HG丸ｺﾞｼｯｸM-PRO" w:eastAsia="HG丸ｺﾞｼｯｸM-PRO" w:hAnsi="HG丸ｺﾞｼｯｸM-PRO" w:hint="eastAsia"/>
          <w:b/>
          <w:sz w:val="32"/>
        </w:rPr>
        <w:t>モニタリング・監査</w:t>
      </w:r>
      <w:r w:rsidR="008839DE" w:rsidRPr="008E43A0">
        <w:rPr>
          <w:rFonts w:ascii="HG丸ｺﾞｼｯｸM-PRO" w:eastAsia="HG丸ｺﾞｼｯｸM-PRO" w:hAnsi="HG丸ｺﾞｼｯｸM-PRO" w:hint="eastAsia"/>
          <w:b/>
          <w:sz w:val="32"/>
        </w:rPr>
        <w:t>業務依頼確認書</w:t>
      </w:r>
    </w:p>
    <w:p w14:paraId="485667E1" w14:textId="77777777" w:rsidR="008839DE" w:rsidRPr="00BE4545" w:rsidRDefault="008839DE" w:rsidP="002766DF">
      <w:pPr>
        <w:spacing w:before="240" w:line="200" w:lineRule="exact"/>
        <w:ind w:right="210" w:firstLineChars="100" w:firstLine="210"/>
        <w:jc w:val="left"/>
        <w:rPr>
          <w:rFonts w:ascii="HG丸ｺﾞｼｯｸM-PRO" w:eastAsia="HG丸ｺﾞｼｯｸM-PRO" w:hAnsi="HG丸ｺﾞｼｯｸM-PRO"/>
        </w:rPr>
      </w:pPr>
      <w:r w:rsidRPr="00BE4545">
        <w:rPr>
          <w:rFonts w:ascii="HG丸ｺﾞｼｯｸM-PRO" w:eastAsia="HG丸ｺﾞｼｯｸM-PRO" w:hAnsi="HG丸ｺﾞｼｯｸM-PRO" w:hint="eastAsia"/>
        </w:rPr>
        <w:t>上記、業務依頼内容について受託致します。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71"/>
        <w:gridCol w:w="8193"/>
        <w:gridCol w:w="984"/>
      </w:tblGrid>
      <w:tr w:rsidR="00012B8D" w:rsidRPr="00BE4545" w14:paraId="1AB1E6EB" w14:textId="77777777" w:rsidTr="00517043">
        <w:tc>
          <w:tcPr>
            <w:tcW w:w="1271" w:type="dxa"/>
            <w:vAlign w:val="center"/>
          </w:tcPr>
          <w:p w14:paraId="35DBF5D6" w14:textId="77777777" w:rsidR="00012B8D" w:rsidRPr="00BE4545" w:rsidRDefault="00012B8D" w:rsidP="00517043">
            <w:pPr>
              <w:spacing w:before="240" w:line="240" w:lineRule="exact"/>
              <w:ind w:right="210"/>
              <w:rPr>
                <w:rFonts w:ascii="HG丸ｺﾞｼｯｸM-PRO" w:eastAsia="HG丸ｺﾞｼｯｸM-PRO" w:hAnsi="HG丸ｺﾞｼｯｸM-PRO"/>
              </w:rPr>
            </w:pPr>
            <w:r w:rsidRPr="00BE4545">
              <w:rPr>
                <w:rFonts w:ascii="HG丸ｺﾞｼｯｸM-PRO" w:eastAsia="HG丸ｺﾞｼｯｸM-PRO" w:hAnsi="HG丸ｺﾞｼｯｸM-PRO" w:hint="eastAsia"/>
              </w:rPr>
              <w:t>受託</w:t>
            </w:r>
            <w:r>
              <w:rPr>
                <w:rFonts w:ascii="HG丸ｺﾞｼｯｸM-PRO" w:eastAsia="HG丸ｺﾞｼｯｸM-PRO" w:hAnsi="HG丸ｺﾞｼｯｸM-PRO" w:hint="eastAsia"/>
              </w:rPr>
              <w:t>日</w:t>
            </w:r>
          </w:p>
        </w:tc>
        <w:tc>
          <w:tcPr>
            <w:tcW w:w="9177" w:type="dxa"/>
            <w:gridSpan w:val="2"/>
          </w:tcPr>
          <w:p w14:paraId="5272D713" w14:textId="77777777" w:rsidR="00012B8D" w:rsidRPr="00BE4545" w:rsidRDefault="00012B8D" w:rsidP="00012B8D">
            <w:pPr>
              <w:spacing w:before="240" w:line="240" w:lineRule="exact"/>
              <w:ind w:right="210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63551C" w:rsidRPr="00BE4545" w14:paraId="0F1F64CD" w14:textId="77777777" w:rsidTr="00517043">
        <w:trPr>
          <w:trHeight w:val="168"/>
        </w:trPr>
        <w:tc>
          <w:tcPr>
            <w:tcW w:w="1271" w:type="dxa"/>
            <w:vMerge w:val="restart"/>
            <w:vAlign w:val="center"/>
          </w:tcPr>
          <w:p w14:paraId="35F4983E" w14:textId="77777777" w:rsidR="0063551C" w:rsidRPr="00BE4545" w:rsidRDefault="0063551C" w:rsidP="00517043">
            <w:pPr>
              <w:spacing w:before="240" w:line="240" w:lineRule="exact"/>
              <w:ind w:right="210"/>
              <w:rPr>
                <w:rFonts w:ascii="HG丸ｺﾞｼｯｸM-PRO" w:eastAsia="HG丸ｺﾞｼｯｸM-PRO" w:hAnsi="HG丸ｺﾞｼｯｸM-PRO"/>
              </w:rPr>
            </w:pPr>
            <w:r w:rsidRPr="00BE4545">
              <w:rPr>
                <w:rFonts w:ascii="HG丸ｺﾞｼｯｸM-PRO" w:eastAsia="HG丸ｺﾞｼｯｸM-PRO" w:hAnsi="HG丸ｺﾞｼｯｸM-PRO" w:hint="eastAsia"/>
              </w:rPr>
              <w:t>受託者</w:t>
            </w:r>
          </w:p>
        </w:tc>
        <w:tc>
          <w:tcPr>
            <w:tcW w:w="8193" w:type="dxa"/>
            <w:tcBorders>
              <w:bottom w:val="dotted" w:sz="4" w:space="0" w:color="auto"/>
              <w:right w:val="dashSmallGap" w:sz="4" w:space="0" w:color="BFBFBF" w:themeColor="background1" w:themeShade="BF"/>
            </w:tcBorders>
            <w:vAlign w:val="center"/>
          </w:tcPr>
          <w:p w14:paraId="03815852" w14:textId="1384F495" w:rsidR="0063551C" w:rsidRPr="00BE4545" w:rsidRDefault="0063551C" w:rsidP="00517043">
            <w:pPr>
              <w:spacing w:before="240" w:line="240" w:lineRule="exact"/>
              <w:ind w:right="21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一般社団法人徳洲会　治験・臨床試験部門</w:t>
            </w:r>
          </w:p>
        </w:tc>
        <w:tc>
          <w:tcPr>
            <w:tcW w:w="984" w:type="dxa"/>
            <w:tcBorders>
              <w:left w:val="dashSmallGap" w:sz="4" w:space="0" w:color="BFBFBF" w:themeColor="background1" w:themeShade="BF"/>
              <w:bottom w:val="dotted" w:sz="4" w:space="0" w:color="auto"/>
            </w:tcBorders>
            <w:vAlign w:val="center"/>
          </w:tcPr>
          <w:p w14:paraId="1425F472" w14:textId="6EA7C6E0" w:rsidR="0063551C" w:rsidRDefault="0063551C" w:rsidP="00517043">
            <w:pPr>
              <w:spacing w:before="240" w:line="240" w:lineRule="exact"/>
              <w:ind w:right="210"/>
              <w:rPr>
                <w:rFonts w:ascii="HG丸ｺﾞｼｯｸM-PRO" w:eastAsia="HG丸ｺﾞｼｯｸM-PRO" w:hAnsi="HG丸ｺﾞｼｯｸM-PRO"/>
              </w:rPr>
            </w:pPr>
          </w:p>
        </w:tc>
      </w:tr>
      <w:tr w:rsidR="0063551C" w:rsidRPr="00BE4545" w14:paraId="1CCE9C86" w14:textId="77777777" w:rsidTr="00517043">
        <w:trPr>
          <w:trHeight w:val="70"/>
        </w:trPr>
        <w:tc>
          <w:tcPr>
            <w:tcW w:w="1271" w:type="dxa"/>
            <w:vMerge/>
            <w:vAlign w:val="center"/>
          </w:tcPr>
          <w:p w14:paraId="7138A9FF" w14:textId="77777777" w:rsidR="0063551C" w:rsidRPr="00BE4545" w:rsidRDefault="0063551C" w:rsidP="0063551C">
            <w:pPr>
              <w:spacing w:before="240" w:line="240" w:lineRule="exact"/>
              <w:ind w:right="21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193" w:type="dxa"/>
            <w:tcBorders>
              <w:top w:val="dotted" w:sz="4" w:space="0" w:color="auto"/>
              <w:bottom w:val="dotted" w:sz="4" w:space="0" w:color="auto"/>
              <w:right w:val="dashSmallGap" w:sz="4" w:space="0" w:color="BFBFBF" w:themeColor="background1" w:themeShade="BF"/>
            </w:tcBorders>
            <w:vAlign w:val="center"/>
          </w:tcPr>
          <w:p w14:paraId="25DE83CA" w14:textId="7041A885" w:rsidR="0063551C" w:rsidRDefault="0063551C" w:rsidP="0063551C">
            <w:pPr>
              <w:spacing w:before="240" w:line="240" w:lineRule="exact"/>
              <w:ind w:right="21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モニタリング代表者：</w:t>
            </w:r>
          </w:p>
        </w:tc>
        <w:tc>
          <w:tcPr>
            <w:tcW w:w="984" w:type="dxa"/>
            <w:tcBorders>
              <w:top w:val="dotted" w:sz="4" w:space="0" w:color="auto"/>
              <w:left w:val="dashSmallGap" w:sz="4" w:space="0" w:color="BFBFBF" w:themeColor="background1" w:themeShade="BF"/>
              <w:bottom w:val="dotted" w:sz="4" w:space="0" w:color="auto"/>
            </w:tcBorders>
            <w:vAlign w:val="center"/>
          </w:tcPr>
          <w:p w14:paraId="6472A270" w14:textId="5F20F22C" w:rsidR="0063551C" w:rsidRDefault="0063551C" w:rsidP="008B5A47">
            <w:pPr>
              <w:spacing w:before="240" w:line="240" w:lineRule="exact"/>
              <w:ind w:right="210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印</w:t>
            </w:r>
          </w:p>
        </w:tc>
      </w:tr>
      <w:tr w:rsidR="0063551C" w:rsidRPr="00BE4545" w14:paraId="5B16096B" w14:textId="77777777" w:rsidTr="00517043">
        <w:trPr>
          <w:trHeight w:val="70"/>
        </w:trPr>
        <w:tc>
          <w:tcPr>
            <w:tcW w:w="1271" w:type="dxa"/>
            <w:vMerge/>
            <w:vAlign w:val="center"/>
          </w:tcPr>
          <w:p w14:paraId="746EC1C3" w14:textId="77777777" w:rsidR="0063551C" w:rsidRPr="00BE4545" w:rsidRDefault="0063551C" w:rsidP="0063551C">
            <w:pPr>
              <w:spacing w:before="240" w:line="240" w:lineRule="exact"/>
              <w:ind w:right="21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193" w:type="dxa"/>
            <w:tcBorders>
              <w:top w:val="dotted" w:sz="4" w:space="0" w:color="auto"/>
              <w:right w:val="dashSmallGap" w:sz="4" w:space="0" w:color="BFBFBF" w:themeColor="background1" w:themeShade="BF"/>
            </w:tcBorders>
            <w:vAlign w:val="center"/>
          </w:tcPr>
          <w:p w14:paraId="580C4A47" w14:textId="77777777" w:rsidR="0063551C" w:rsidRDefault="0063551C" w:rsidP="0063551C">
            <w:pPr>
              <w:spacing w:before="240" w:line="240" w:lineRule="exact"/>
              <w:ind w:right="21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監査代表者：</w:t>
            </w:r>
          </w:p>
        </w:tc>
        <w:tc>
          <w:tcPr>
            <w:tcW w:w="984" w:type="dxa"/>
            <w:tcBorders>
              <w:top w:val="dotted" w:sz="4" w:space="0" w:color="auto"/>
              <w:left w:val="dashSmallGap" w:sz="4" w:space="0" w:color="BFBFBF" w:themeColor="background1" w:themeShade="BF"/>
            </w:tcBorders>
            <w:vAlign w:val="center"/>
          </w:tcPr>
          <w:p w14:paraId="6A8A6A1F" w14:textId="47CF9870" w:rsidR="0063551C" w:rsidRDefault="0063551C" w:rsidP="008B5A47">
            <w:pPr>
              <w:spacing w:before="240" w:line="240" w:lineRule="exact"/>
              <w:ind w:right="210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印</w:t>
            </w:r>
          </w:p>
        </w:tc>
      </w:tr>
      <w:tr w:rsidR="008839DE" w:rsidRPr="00BE4545" w14:paraId="3A96A628" w14:textId="77777777" w:rsidTr="00517043">
        <w:trPr>
          <w:trHeight w:val="686"/>
        </w:trPr>
        <w:tc>
          <w:tcPr>
            <w:tcW w:w="1271" w:type="dxa"/>
            <w:tcBorders>
              <w:bottom w:val="single" w:sz="4" w:space="0" w:color="auto"/>
            </w:tcBorders>
            <w:vAlign w:val="center"/>
          </w:tcPr>
          <w:p w14:paraId="426AC678" w14:textId="77777777" w:rsidR="008839DE" w:rsidRPr="00BE4545" w:rsidRDefault="00CF6853" w:rsidP="00517043">
            <w:pPr>
              <w:spacing w:before="240" w:line="240" w:lineRule="exact"/>
              <w:ind w:right="210"/>
              <w:rPr>
                <w:rFonts w:ascii="HG丸ｺﾞｼｯｸM-PRO" w:eastAsia="HG丸ｺﾞｼｯｸM-PRO" w:hAnsi="HG丸ｺﾞｼｯｸM-PRO"/>
              </w:rPr>
            </w:pPr>
            <w:r w:rsidRPr="00BE4545">
              <w:rPr>
                <w:rFonts w:ascii="HG丸ｺﾞｼｯｸM-PRO" w:eastAsia="HG丸ｺﾞｼｯｸM-PRO" w:hAnsi="HG丸ｺﾞｼｯｸM-PRO" w:hint="eastAsia"/>
              </w:rPr>
              <w:t>備考</w:t>
            </w:r>
          </w:p>
        </w:tc>
        <w:tc>
          <w:tcPr>
            <w:tcW w:w="9177" w:type="dxa"/>
            <w:gridSpan w:val="2"/>
            <w:tcBorders>
              <w:bottom w:val="single" w:sz="4" w:space="0" w:color="auto"/>
            </w:tcBorders>
          </w:tcPr>
          <w:p w14:paraId="154CB3B3" w14:textId="77777777" w:rsidR="0063551C" w:rsidRPr="00BE4545" w:rsidRDefault="0063551C" w:rsidP="008839DE">
            <w:pPr>
              <w:spacing w:before="240" w:line="240" w:lineRule="exact"/>
              <w:ind w:right="210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0410D9D5" w14:textId="0550045D" w:rsidR="008839DE" w:rsidRPr="00BE4545" w:rsidRDefault="008839DE" w:rsidP="0063551C">
      <w:pPr>
        <w:spacing w:line="240" w:lineRule="exact"/>
        <w:ind w:right="210"/>
        <w:jc w:val="left"/>
        <w:rPr>
          <w:rFonts w:ascii="HG丸ｺﾞｼｯｸM-PRO" w:eastAsia="HG丸ｺﾞｼｯｸM-PRO" w:hAnsi="HG丸ｺﾞｼｯｸM-PRO"/>
        </w:rPr>
      </w:pPr>
    </w:p>
    <w:sectPr w:rsidR="008839DE" w:rsidRPr="00BE4545" w:rsidSect="0088624F">
      <w:pgSz w:w="11906" w:h="16838"/>
      <w:pgMar w:top="720" w:right="720" w:bottom="720" w:left="720" w:header="454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312E7" w14:textId="77777777" w:rsidR="009A2403" w:rsidRDefault="009A2403" w:rsidP="00201C2A">
      <w:r>
        <w:separator/>
      </w:r>
    </w:p>
  </w:endnote>
  <w:endnote w:type="continuationSeparator" w:id="0">
    <w:p w14:paraId="76D3814A" w14:textId="77777777" w:rsidR="009A2403" w:rsidRDefault="009A2403" w:rsidP="00201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5FC7A" w14:textId="77777777" w:rsidR="009A2403" w:rsidRDefault="009A2403" w:rsidP="00201C2A">
      <w:r>
        <w:separator/>
      </w:r>
    </w:p>
  </w:footnote>
  <w:footnote w:type="continuationSeparator" w:id="0">
    <w:p w14:paraId="4AE2D15A" w14:textId="77777777" w:rsidR="009A2403" w:rsidRDefault="009A2403" w:rsidP="00201C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A03471"/>
    <w:multiLevelType w:val="hybridMultilevel"/>
    <w:tmpl w:val="C9FC438A"/>
    <w:lvl w:ilvl="0" w:tplc="12B889A4">
      <w:start w:val="1"/>
      <w:numFmt w:val="decimal"/>
      <w:lvlText w:val="第%1.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6AF3B9A"/>
    <w:multiLevelType w:val="hybridMultilevel"/>
    <w:tmpl w:val="F982A00E"/>
    <w:lvl w:ilvl="0" w:tplc="1D6C371E">
      <w:start w:val="1"/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34679930">
    <w:abstractNumId w:val="0"/>
  </w:num>
  <w:num w:numId="2" w16cid:durableId="40641619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長 久美子">
    <w15:presenceInfo w15:providerId="AD" w15:userId="S::cho@mirai-iryo.com::d0b98d58-d400-44b7-b086-40a13e29c8f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trackRevision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19A"/>
    <w:rsid w:val="000034F4"/>
    <w:rsid w:val="00005CC6"/>
    <w:rsid w:val="0001119A"/>
    <w:rsid w:val="00012B8D"/>
    <w:rsid w:val="000169E9"/>
    <w:rsid w:val="00020012"/>
    <w:rsid w:val="00025294"/>
    <w:rsid w:val="00043818"/>
    <w:rsid w:val="0005465C"/>
    <w:rsid w:val="0007675F"/>
    <w:rsid w:val="0008395E"/>
    <w:rsid w:val="00087C44"/>
    <w:rsid w:val="000A28A2"/>
    <w:rsid w:val="000C2763"/>
    <w:rsid w:val="000D1A54"/>
    <w:rsid w:val="00166A15"/>
    <w:rsid w:val="00173391"/>
    <w:rsid w:val="00184374"/>
    <w:rsid w:val="00195D51"/>
    <w:rsid w:val="001A5988"/>
    <w:rsid w:val="001E0BCE"/>
    <w:rsid w:val="001E18D3"/>
    <w:rsid w:val="001E5131"/>
    <w:rsid w:val="001E6950"/>
    <w:rsid w:val="00201C2A"/>
    <w:rsid w:val="00231576"/>
    <w:rsid w:val="00262024"/>
    <w:rsid w:val="002766DF"/>
    <w:rsid w:val="002A3416"/>
    <w:rsid w:val="002D256A"/>
    <w:rsid w:val="002E4D86"/>
    <w:rsid w:val="0030493F"/>
    <w:rsid w:val="003120BF"/>
    <w:rsid w:val="00327F9E"/>
    <w:rsid w:val="00353742"/>
    <w:rsid w:val="00372819"/>
    <w:rsid w:val="00395D08"/>
    <w:rsid w:val="003D331E"/>
    <w:rsid w:val="003F269A"/>
    <w:rsid w:val="00406F30"/>
    <w:rsid w:val="0041163F"/>
    <w:rsid w:val="00432EDC"/>
    <w:rsid w:val="004616DB"/>
    <w:rsid w:val="00467DE4"/>
    <w:rsid w:val="00480C0B"/>
    <w:rsid w:val="00496878"/>
    <w:rsid w:val="004A59EB"/>
    <w:rsid w:val="004B275A"/>
    <w:rsid w:val="004E4327"/>
    <w:rsid w:val="004E4F0B"/>
    <w:rsid w:val="00501C69"/>
    <w:rsid w:val="005102F1"/>
    <w:rsid w:val="00517043"/>
    <w:rsid w:val="00517066"/>
    <w:rsid w:val="00521AE0"/>
    <w:rsid w:val="005928BF"/>
    <w:rsid w:val="005971C4"/>
    <w:rsid w:val="005B2955"/>
    <w:rsid w:val="005C13A1"/>
    <w:rsid w:val="005E5C08"/>
    <w:rsid w:val="006011DA"/>
    <w:rsid w:val="006017C2"/>
    <w:rsid w:val="00606E9E"/>
    <w:rsid w:val="006224BA"/>
    <w:rsid w:val="006240FE"/>
    <w:rsid w:val="006241F1"/>
    <w:rsid w:val="00624D87"/>
    <w:rsid w:val="00634AF9"/>
    <w:rsid w:val="0063551C"/>
    <w:rsid w:val="0064248A"/>
    <w:rsid w:val="00665328"/>
    <w:rsid w:val="00665C4B"/>
    <w:rsid w:val="006826CA"/>
    <w:rsid w:val="006C7A2B"/>
    <w:rsid w:val="00712B22"/>
    <w:rsid w:val="00714A36"/>
    <w:rsid w:val="00730A42"/>
    <w:rsid w:val="00743DAB"/>
    <w:rsid w:val="0074444B"/>
    <w:rsid w:val="007A46A9"/>
    <w:rsid w:val="007B2C61"/>
    <w:rsid w:val="007B3381"/>
    <w:rsid w:val="00803097"/>
    <w:rsid w:val="00812667"/>
    <w:rsid w:val="00855AAB"/>
    <w:rsid w:val="008839DE"/>
    <w:rsid w:val="0088624F"/>
    <w:rsid w:val="008B5A47"/>
    <w:rsid w:val="008B7C19"/>
    <w:rsid w:val="008C7DB9"/>
    <w:rsid w:val="008E43A0"/>
    <w:rsid w:val="0090612B"/>
    <w:rsid w:val="0092693D"/>
    <w:rsid w:val="009630CD"/>
    <w:rsid w:val="00972BED"/>
    <w:rsid w:val="0098011D"/>
    <w:rsid w:val="00985CC0"/>
    <w:rsid w:val="009A2403"/>
    <w:rsid w:val="009E2F9C"/>
    <w:rsid w:val="009E53D3"/>
    <w:rsid w:val="00A061DB"/>
    <w:rsid w:val="00A76337"/>
    <w:rsid w:val="00A77105"/>
    <w:rsid w:val="00AB4BBB"/>
    <w:rsid w:val="00AC5EAD"/>
    <w:rsid w:val="00AC6681"/>
    <w:rsid w:val="00AE1123"/>
    <w:rsid w:val="00B04D3A"/>
    <w:rsid w:val="00B36EDB"/>
    <w:rsid w:val="00B42FD1"/>
    <w:rsid w:val="00B5366D"/>
    <w:rsid w:val="00B81A41"/>
    <w:rsid w:val="00BA57D4"/>
    <w:rsid w:val="00BB7F5C"/>
    <w:rsid w:val="00BE4545"/>
    <w:rsid w:val="00C059C2"/>
    <w:rsid w:val="00C05BA3"/>
    <w:rsid w:val="00C05C16"/>
    <w:rsid w:val="00C32ED4"/>
    <w:rsid w:val="00C46F44"/>
    <w:rsid w:val="00C65F62"/>
    <w:rsid w:val="00CA0983"/>
    <w:rsid w:val="00CC4F0A"/>
    <w:rsid w:val="00CD5347"/>
    <w:rsid w:val="00CD6103"/>
    <w:rsid w:val="00CF6853"/>
    <w:rsid w:val="00D83905"/>
    <w:rsid w:val="00D951D0"/>
    <w:rsid w:val="00DB2456"/>
    <w:rsid w:val="00DC7CF1"/>
    <w:rsid w:val="00DD422F"/>
    <w:rsid w:val="00DD63BA"/>
    <w:rsid w:val="00DE3667"/>
    <w:rsid w:val="00DE7E03"/>
    <w:rsid w:val="00E00B0F"/>
    <w:rsid w:val="00E33F5D"/>
    <w:rsid w:val="00E6699F"/>
    <w:rsid w:val="00EA288E"/>
    <w:rsid w:val="00F12A81"/>
    <w:rsid w:val="00F3797A"/>
    <w:rsid w:val="00F422C2"/>
    <w:rsid w:val="00F47E89"/>
    <w:rsid w:val="00F553EC"/>
    <w:rsid w:val="00F75A76"/>
    <w:rsid w:val="00F85843"/>
    <w:rsid w:val="00FA7794"/>
    <w:rsid w:val="00FE4902"/>
    <w:rsid w:val="00FF7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AAEABE"/>
  <w15:docId w15:val="{7194ADAD-DC3D-4C44-A8EE-DC644B2AF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40FE"/>
    <w:pPr>
      <w:ind w:leftChars="400" w:left="840"/>
    </w:pPr>
  </w:style>
  <w:style w:type="table" w:styleId="a4">
    <w:name w:val="Table Grid"/>
    <w:basedOn w:val="a1"/>
    <w:uiPriority w:val="39"/>
    <w:rsid w:val="006240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 淡色1"/>
    <w:basedOn w:val="a1"/>
    <w:uiPriority w:val="40"/>
    <w:rsid w:val="00AB4BB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21">
    <w:name w:val="標準の表 21"/>
    <w:basedOn w:val="a1"/>
    <w:uiPriority w:val="42"/>
    <w:rsid w:val="00AB4BB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a5">
    <w:name w:val="Placeholder Text"/>
    <w:basedOn w:val="a0"/>
    <w:uiPriority w:val="99"/>
    <w:semiHidden/>
    <w:rsid w:val="008E43A0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372819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372819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Revision"/>
    <w:hidden/>
    <w:uiPriority w:val="99"/>
    <w:semiHidden/>
    <w:rsid w:val="000169E9"/>
  </w:style>
  <w:style w:type="paragraph" w:styleId="a9">
    <w:name w:val="header"/>
    <w:basedOn w:val="a"/>
    <w:link w:val="aa"/>
    <w:uiPriority w:val="99"/>
    <w:unhideWhenUsed/>
    <w:rsid w:val="00201C2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201C2A"/>
  </w:style>
  <w:style w:type="paragraph" w:styleId="ab">
    <w:name w:val="footer"/>
    <w:basedOn w:val="a"/>
    <w:link w:val="ac"/>
    <w:uiPriority w:val="99"/>
    <w:unhideWhenUsed/>
    <w:rsid w:val="00201C2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201C2A"/>
  </w:style>
  <w:style w:type="character" w:styleId="ad">
    <w:name w:val="annotation reference"/>
    <w:basedOn w:val="a0"/>
    <w:uiPriority w:val="99"/>
    <w:semiHidden/>
    <w:unhideWhenUsed/>
    <w:rsid w:val="00C059C2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C059C2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C059C2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C059C2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C059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&#26410;&#26469;&#21307;&#30274;&#30740;&#31350;&#12475;&#12531;&#12479;&#12540;\&#12514;&#12491;&#12479;&#12522;&#12531;&#12464;\&#26989;&#21209;&#20381;&#38972;&#26360;\&#65288;&#26696;&#65289;&#12514;&#12491;&#12479;&#12522;&#12531;&#12464;&#26989;&#21209;&#20381;&#38972;&#26360;.dot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16996F-91C5-4BC9-B369-19169C5E8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（案）モニタリング業務依頼書</Template>
  <TotalTime>11</TotalTime>
  <Pages>1</Pages>
  <Words>350</Words>
  <Characters>464</Characters>
  <Application>Microsoft Office Word</Application>
  <DocSecurity>0</DocSecurity>
  <Lines>58</Lines>
  <Paragraphs>40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モニター</dc:creator>
  <cp:keywords/>
  <dc:description/>
  <cp:lastModifiedBy>長 久美子</cp:lastModifiedBy>
  <cp:revision>4</cp:revision>
  <dcterms:created xsi:type="dcterms:W3CDTF">2026-07-24T04:51:00Z</dcterms:created>
  <dcterms:modified xsi:type="dcterms:W3CDTF">2026-08-14T05:13:00Z</dcterms:modified>
</cp:coreProperties>
</file>